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DD193" w14:textId="4508AF64" w:rsidR="00AD4E5C" w:rsidRDefault="00F56094" w:rsidP="00AD4E5C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0D140D55" wp14:editId="5550224F">
            <wp:extent cx="2381250" cy="1113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0" cy="11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BECD" w14:textId="77777777" w:rsidR="00AD4E5C" w:rsidRDefault="00AD4E5C" w:rsidP="00BE2D72">
      <w:pPr>
        <w:pStyle w:val="NoSpacing"/>
        <w:jc w:val="both"/>
        <w:rPr>
          <w:sz w:val="28"/>
          <w:szCs w:val="28"/>
        </w:rPr>
      </w:pPr>
    </w:p>
    <w:p w14:paraId="38B6E61E" w14:textId="78E2A4BB" w:rsidR="00BE2D72" w:rsidRDefault="00AD4E5C" w:rsidP="00F56094">
      <w:pPr>
        <w:pStyle w:val="NoSpacing"/>
        <w:rPr>
          <w:rFonts w:ascii="Century Gothic" w:hAnsi="Century Gothic"/>
          <w:i/>
          <w:color w:val="auto"/>
          <w:sz w:val="20"/>
          <w:szCs w:val="20"/>
        </w:rPr>
      </w:pPr>
      <w:r>
        <w:rPr>
          <w:rFonts w:ascii="Century Gothic" w:hAnsi="Century Gothic"/>
          <w:i/>
          <w:color w:val="auto"/>
          <w:sz w:val="20"/>
          <w:szCs w:val="20"/>
        </w:rPr>
        <w:t>(Top</w:t>
      </w:r>
      <w:r w:rsidR="00BE2D72">
        <w:rPr>
          <w:rFonts w:ascii="Century Gothic" w:hAnsi="Century Gothic"/>
          <w:i/>
          <w:color w:val="auto"/>
          <w:sz w:val="20"/>
          <w:szCs w:val="20"/>
        </w:rPr>
        <w:t xml:space="preserve"> </w:t>
      </w:r>
      <w:r w:rsidR="00F56094">
        <w:rPr>
          <w:rFonts w:ascii="Century Gothic" w:hAnsi="Century Gothic"/>
          <w:i/>
          <w:color w:val="auto"/>
          <w:sz w:val="20"/>
          <w:szCs w:val="20"/>
        </w:rPr>
        <w:t>5</w:t>
      </w:r>
      <w:r w:rsidR="00BE2D72">
        <w:rPr>
          <w:rFonts w:ascii="Century Gothic" w:hAnsi="Century Gothic"/>
          <w:i/>
          <w:color w:val="auto"/>
          <w:sz w:val="20"/>
          <w:szCs w:val="20"/>
        </w:rPr>
        <w:t xml:space="preserve"> items </w:t>
      </w:r>
      <w:r w:rsidR="000D327E" w:rsidRPr="004D1B5C">
        <w:rPr>
          <w:rFonts w:ascii="Century Gothic" w:hAnsi="Century Gothic"/>
          <w:i/>
          <w:color w:val="auto"/>
          <w:sz w:val="20"/>
          <w:szCs w:val="20"/>
        </w:rPr>
        <w:t>Served with</w:t>
      </w:r>
      <w:r w:rsidR="000D327E">
        <w:rPr>
          <w:rFonts w:ascii="Century Gothic" w:hAnsi="Century Gothic"/>
          <w:i/>
          <w:color w:val="auto"/>
          <w:sz w:val="20"/>
          <w:szCs w:val="20"/>
        </w:rPr>
        <w:t xml:space="preserve"> </w:t>
      </w:r>
      <w:r w:rsidR="000D327E" w:rsidRPr="004D1B5C">
        <w:rPr>
          <w:rFonts w:ascii="Century Gothic" w:hAnsi="Century Gothic"/>
          <w:i/>
          <w:color w:val="auto"/>
          <w:sz w:val="20"/>
          <w:szCs w:val="20"/>
        </w:rPr>
        <w:t>Fruit or Stink Spuds</w:t>
      </w:r>
      <w:r w:rsidR="000D327E">
        <w:rPr>
          <w:rFonts w:ascii="Century Gothic" w:hAnsi="Century Gothic"/>
          <w:i/>
          <w:color w:val="auto"/>
          <w:sz w:val="20"/>
          <w:szCs w:val="20"/>
        </w:rPr>
        <w:t>)</w:t>
      </w:r>
    </w:p>
    <w:p w14:paraId="29D68070" w14:textId="77777777" w:rsidR="00F56094" w:rsidRPr="00F56094" w:rsidRDefault="00F56094" w:rsidP="00F56094">
      <w:pPr>
        <w:pStyle w:val="NoSpacing"/>
        <w:rPr>
          <w:rFonts w:ascii="Century Gothic" w:hAnsi="Century Gothic"/>
          <w:i/>
          <w:color w:val="auto"/>
          <w:sz w:val="20"/>
          <w:szCs w:val="20"/>
        </w:rPr>
      </w:pPr>
    </w:p>
    <w:p w14:paraId="645A9951" w14:textId="453C46C9" w:rsidR="00AD4E5C" w:rsidRPr="00A74F76" w:rsidRDefault="00BA264A" w:rsidP="00D15C62">
      <w:pPr>
        <w:pStyle w:val="NoSpacing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7512" w:rsidRPr="00276E4A">
        <w:rPr>
          <w:rFonts w:ascii="Copperplate Gothic Bold" w:hAnsi="Copperplate Gothic Bold"/>
          <w:b/>
          <w:bCs/>
          <w:color w:val="auto"/>
          <w:u w:val="single"/>
        </w:rPr>
        <w:t>Bread Pudding-Style French Toast</w:t>
      </w:r>
      <w:r w:rsidR="00756CE6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</w:t>
      </w:r>
      <w:r w:rsidR="000D327E" w:rsidRPr="00276E4A">
        <w:rPr>
          <w:rFonts w:ascii="Copperplate Gothic Bold" w:hAnsi="Copperplate Gothic Bold"/>
          <w:b/>
          <w:bCs/>
          <w:color w:val="auto"/>
          <w:u w:val="single"/>
        </w:rPr>
        <w:t>1</w:t>
      </w:r>
      <w:r w:rsidR="00AD4E5C" w:rsidRPr="00276E4A">
        <w:rPr>
          <w:rFonts w:ascii="Copperplate Gothic Bold" w:hAnsi="Copperplate Gothic Bold"/>
          <w:b/>
          <w:bCs/>
          <w:color w:val="auto"/>
          <w:u w:val="single"/>
        </w:rPr>
        <w:t>3</w:t>
      </w:r>
    </w:p>
    <w:p w14:paraId="042FA3D4" w14:textId="752A269D" w:rsidR="00D15C62" w:rsidRDefault="00F56094" w:rsidP="000D327E">
      <w:pPr>
        <w:pStyle w:val="NoSpacing"/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Ask you server for the special flavor of the day!</w:t>
      </w:r>
    </w:p>
    <w:p w14:paraId="6D1859BB" w14:textId="77777777" w:rsidR="00F56094" w:rsidRDefault="00F56094" w:rsidP="000D327E">
      <w:pPr>
        <w:pStyle w:val="NoSpacing"/>
        <w:rPr>
          <w:rFonts w:ascii="Copperplate Gothic Bold" w:hAnsi="Copperplate Gothic Bold"/>
          <w:u w:val="single"/>
        </w:rPr>
      </w:pPr>
    </w:p>
    <w:p w14:paraId="3D89CA22" w14:textId="612F0834" w:rsidR="000D327E" w:rsidRPr="00276E4A" w:rsidRDefault="000D327E" w:rsidP="000D327E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Monte Stinko $1</w:t>
      </w:r>
      <w:r w:rsidR="00AD4E5C" w:rsidRPr="00276E4A">
        <w:rPr>
          <w:rFonts w:ascii="Copperplate Gothic Bold" w:hAnsi="Copperplate Gothic Bold"/>
          <w:b/>
          <w:bCs/>
          <w:color w:val="auto"/>
          <w:u w:val="single"/>
        </w:rPr>
        <w:t>1</w:t>
      </w:r>
    </w:p>
    <w:p w14:paraId="59C5C544" w14:textId="13DB5A97" w:rsidR="000D327E" w:rsidRPr="00EA6164" w:rsidRDefault="00AD4E5C" w:rsidP="00BE2D72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H</w:t>
      </w:r>
      <w:r w:rsidR="000D327E" w:rsidRPr="00EA6164">
        <w:rPr>
          <w:rFonts w:ascii="Century Gothic" w:hAnsi="Century Gothic"/>
          <w:color w:val="000000"/>
          <w:sz w:val="18"/>
          <w:szCs w:val="18"/>
        </w:rPr>
        <w:t xml:space="preserve">am, turkey, </w:t>
      </w:r>
      <w:r>
        <w:rPr>
          <w:rFonts w:ascii="Century Gothic" w:hAnsi="Century Gothic"/>
          <w:color w:val="000000"/>
          <w:sz w:val="18"/>
          <w:szCs w:val="18"/>
        </w:rPr>
        <w:t>fontina</w:t>
      </w:r>
      <w:r w:rsidR="000D327E" w:rsidRPr="00EA6164">
        <w:rPr>
          <w:rFonts w:ascii="Century Gothic" w:hAnsi="Century Gothic"/>
          <w:color w:val="000000"/>
          <w:sz w:val="18"/>
          <w:szCs w:val="18"/>
        </w:rPr>
        <w:t xml:space="preserve">, and </w:t>
      </w:r>
      <w:r>
        <w:rPr>
          <w:rFonts w:ascii="Century Gothic" w:hAnsi="Century Gothic"/>
          <w:color w:val="000000"/>
          <w:sz w:val="18"/>
          <w:szCs w:val="18"/>
        </w:rPr>
        <w:t xml:space="preserve">sharp </w:t>
      </w:r>
      <w:r w:rsidR="000D327E" w:rsidRPr="00EA6164">
        <w:rPr>
          <w:rFonts w:ascii="Century Gothic" w:hAnsi="Century Gothic"/>
          <w:color w:val="000000"/>
          <w:sz w:val="18"/>
          <w:szCs w:val="18"/>
        </w:rPr>
        <w:t>cheddar. Grilled panini-style, sprinkled with powdered sugar, served with blackberry jam</w:t>
      </w:r>
    </w:p>
    <w:p w14:paraId="0837CB96" w14:textId="3412A602" w:rsidR="000D327E" w:rsidRPr="00276E4A" w:rsidRDefault="00BE2D72" w:rsidP="000D327E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P</w:t>
      </w:r>
      <w:r w:rsidR="000D327E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rosciutto 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>E</w:t>
      </w:r>
      <w:r w:rsidR="000D327E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ggs 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>B</w:t>
      </w:r>
      <w:r w:rsidR="000D327E" w:rsidRPr="00276E4A">
        <w:rPr>
          <w:rFonts w:ascii="Copperplate Gothic Bold" w:hAnsi="Copperplate Gothic Bold"/>
          <w:b/>
          <w:bCs/>
          <w:color w:val="auto"/>
          <w:u w:val="single"/>
        </w:rPr>
        <w:t>enedict $1</w:t>
      </w:r>
      <w:r w:rsidR="00AD4E5C" w:rsidRPr="00276E4A">
        <w:rPr>
          <w:rFonts w:ascii="Copperplate Gothic Bold" w:hAnsi="Copperplate Gothic Bold"/>
          <w:b/>
          <w:bCs/>
          <w:color w:val="auto"/>
          <w:u w:val="single"/>
        </w:rPr>
        <w:t>5</w:t>
      </w:r>
    </w:p>
    <w:p w14:paraId="47A24067" w14:textId="53227D9D" w:rsidR="00867E9C" w:rsidRPr="004D1B5C" w:rsidRDefault="000D327E" w:rsidP="00BE2D72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Slices of prosciutto, topped with poached egg and hollandaise sauce, served over flaky croissant</w:t>
      </w:r>
    </w:p>
    <w:p w14:paraId="629A7B32" w14:textId="2720D5E6" w:rsidR="000D327E" w:rsidRPr="00276E4A" w:rsidRDefault="00AD4E5C" w:rsidP="000D327E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Crab melt benedict</w:t>
      </w:r>
      <w:r w:rsidR="000D327E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$1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>7</w:t>
      </w:r>
    </w:p>
    <w:p w14:paraId="11A7AE49" w14:textId="7C9E9510" w:rsidR="000D327E" w:rsidRDefault="00AD4E5C" w:rsidP="000D327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Our famous crab melt, topped with poached eggs and hollandaise </w:t>
      </w:r>
    </w:p>
    <w:p w14:paraId="69A24206" w14:textId="31A7D233" w:rsidR="00D15C62" w:rsidRDefault="00D15C62" w:rsidP="00D15C62">
      <w:pPr>
        <w:rPr>
          <w:rFonts w:ascii="Century Gothic" w:hAnsi="Century Gothic"/>
          <w:sz w:val="18"/>
          <w:szCs w:val="18"/>
        </w:rPr>
      </w:pPr>
      <w:r w:rsidRPr="00276E4A">
        <w:rPr>
          <w:rFonts w:ascii="Copperplate Gothic Bold" w:hAnsi="Copperplate Gothic Bold"/>
          <w:b/>
          <w:bCs/>
          <w:u w:val="single"/>
        </w:rPr>
        <w:t>Biscuits</w:t>
      </w:r>
      <w:r w:rsidRPr="00A74F76">
        <w:rPr>
          <w:rFonts w:ascii="Copperplate Gothic Bold" w:hAnsi="Copperplate Gothic Bold"/>
          <w:b/>
          <w:bCs/>
          <w:u w:val="single"/>
        </w:rPr>
        <w:t xml:space="preserve"> &amp; Gravy $</w:t>
      </w:r>
      <w:r w:rsidRPr="00A74F76">
        <w:rPr>
          <w:rFonts w:ascii="Copperplate Gothic Bold" w:hAnsi="Copperplate Gothic Bold"/>
          <w:b/>
          <w:bCs/>
        </w:rPr>
        <w:t>13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Stinks’ secret sausage gravy recipe served over Sig Brewing’s famous biscuit</w:t>
      </w:r>
      <w:r w:rsidRPr="00BE2D72">
        <w:rPr>
          <w:rFonts w:ascii="Century Gothic" w:hAnsi="Century Gothic"/>
          <w:sz w:val="18"/>
          <w:szCs w:val="18"/>
        </w:rPr>
        <w:t xml:space="preserve"> </w:t>
      </w:r>
    </w:p>
    <w:p w14:paraId="435C7D1B" w14:textId="105B3274" w:rsidR="00D15C62" w:rsidRDefault="00D15C62" w:rsidP="00D15C62">
      <w:pPr>
        <w:rPr>
          <w:rFonts w:ascii="Century Gothic" w:hAnsi="Century Gothic"/>
          <w:sz w:val="18"/>
          <w:szCs w:val="18"/>
        </w:rPr>
      </w:pPr>
      <w:r w:rsidRPr="00D15C62">
        <w:rPr>
          <w:rFonts w:ascii="Copperplate Gothic Bold" w:hAnsi="Copperplate Gothic Bold"/>
        </w:rPr>
        <w:t xml:space="preserve">    </w:t>
      </w:r>
      <w:r>
        <w:rPr>
          <w:rFonts w:ascii="Copperplate Gothic Bold" w:hAnsi="Copperplate Gothic Bold"/>
        </w:rPr>
        <w:t>*</w:t>
      </w:r>
      <w:proofErr w:type="spellStart"/>
      <w:r w:rsidRPr="00A74F76">
        <w:rPr>
          <w:rFonts w:ascii="Copperplate Gothic Bold" w:hAnsi="Copperplate Gothic Bold"/>
          <w:b/>
          <w:bCs/>
          <w:u w:val="single"/>
        </w:rPr>
        <w:t>Molettes</w:t>
      </w:r>
      <w:proofErr w:type="spellEnd"/>
      <w:r w:rsidRPr="00A74F76">
        <w:rPr>
          <w:rFonts w:ascii="Copperplate Gothic Bold" w:hAnsi="Copperplate Gothic Bold"/>
          <w:b/>
          <w:bCs/>
          <w:u w:val="single"/>
        </w:rPr>
        <w:t xml:space="preserve"> $</w:t>
      </w:r>
      <w:r w:rsidRPr="00A74F76">
        <w:rPr>
          <w:rFonts w:ascii="Copperplate Gothic Bold" w:hAnsi="Copperplate Gothic Bold"/>
          <w:b/>
          <w:bCs/>
        </w:rPr>
        <w:t>11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Toasted Bolillo bread, </w:t>
      </w:r>
      <w:proofErr w:type="spellStart"/>
      <w:r>
        <w:rPr>
          <w:rFonts w:ascii="Century Gothic" w:hAnsi="Century Gothic"/>
          <w:sz w:val="18"/>
          <w:szCs w:val="18"/>
        </w:rPr>
        <w:t>housemade</w:t>
      </w:r>
      <w:proofErr w:type="spellEnd"/>
      <w:r>
        <w:rPr>
          <w:rFonts w:ascii="Century Gothic" w:hAnsi="Century Gothic"/>
          <w:sz w:val="18"/>
          <w:szCs w:val="18"/>
        </w:rPr>
        <w:t xml:space="preserve"> refried black beans, melted cheese, </w:t>
      </w:r>
      <w:proofErr w:type="spellStart"/>
      <w:r>
        <w:rPr>
          <w:rFonts w:ascii="Century Gothic" w:hAnsi="Century Gothic"/>
          <w:sz w:val="18"/>
          <w:szCs w:val="18"/>
        </w:rPr>
        <w:t>pico</w:t>
      </w:r>
      <w:proofErr w:type="spellEnd"/>
      <w:r>
        <w:rPr>
          <w:rFonts w:ascii="Century Gothic" w:hAnsi="Century Gothic"/>
          <w:sz w:val="18"/>
          <w:szCs w:val="18"/>
        </w:rPr>
        <w:t xml:space="preserve"> de </w:t>
      </w:r>
      <w:proofErr w:type="spellStart"/>
      <w:r>
        <w:rPr>
          <w:rFonts w:ascii="Century Gothic" w:hAnsi="Century Gothic"/>
          <w:sz w:val="18"/>
          <w:szCs w:val="18"/>
        </w:rPr>
        <w:t>gallo</w:t>
      </w:r>
      <w:proofErr w:type="spellEnd"/>
      <w:r>
        <w:rPr>
          <w:rFonts w:ascii="Century Gothic" w:hAnsi="Century Gothic"/>
          <w:sz w:val="18"/>
          <w:szCs w:val="18"/>
        </w:rPr>
        <w:t xml:space="preserve"> *Add fried egg for $2</w:t>
      </w:r>
      <w:r w:rsidRPr="00BE2D72">
        <w:rPr>
          <w:rFonts w:ascii="Century Gothic" w:hAnsi="Century Gothic"/>
          <w:sz w:val="18"/>
          <w:szCs w:val="18"/>
        </w:rPr>
        <w:t xml:space="preserve"> </w:t>
      </w:r>
    </w:p>
    <w:p w14:paraId="69708DCC" w14:textId="3F1CB1E7" w:rsidR="00024E0B" w:rsidRPr="00276E4A" w:rsidRDefault="00024E0B" w:rsidP="00024E0B">
      <w:pPr>
        <w:pStyle w:val="NoSpacing"/>
        <w:rPr>
          <w:rFonts w:ascii="Copperplate Gothic Bold" w:hAnsi="Copperplate Gothic Bold"/>
          <w:color w:val="auto"/>
          <w:u w:val="single"/>
        </w:rPr>
      </w:pPr>
      <w:r w:rsidRPr="00276E4A">
        <w:rPr>
          <w:rFonts w:ascii="Copperplate Gothic Bold" w:hAnsi="Copperplate Gothic Bold"/>
          <w:color w:val="auto"/>
          <w:u w:val="single"/>
        </w:rPr>
        <w:t>*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>Patatas Bravas $13</w:t>
      </w:r>
    </w:p>
    <w:p w14:paraId="1DFCC1E0" w14:textId="0B73995D" w:rsidR="00024E0B" w:rsidRPr="00EA6164" w:rsidRDefault="00024E0B" w:rsidP="00024E0B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Fried p</w:t>
      </w:r>
      <w:r w:rsidRPr="00EA6164">
        <w:rPr>
          <w:rFonts w:ascii="Century Gothic" w:hAnsi="Century Gothic"/>
          <w:color w:val="000000"/>
          <w:sz w:val="18"/>
          <w:szCs w:val="18"/>
        </w:rPr>
        <w:t xml:space="preserve">otatoes, red peppers, onions sautéed with chorizo topped with 2 </w:t>
      </w:r>
      <w:r>
        <w:rPr>
          <w:rFonts w:ascii="Century Gothic" w:hAnsi="Century Gothic"/>
          <w:color w:val="000000"/>
          <w:sz w:val="18"/>
          <w:szCs w:val="18"/>
        </w:rPr>
        <w:t>fried</w:t>
      </w:r>
      <w:r w:rsidRPr="00EA6164">
        <w:rPr>
          <w:rFonts w:ascii="Century Gothic" w:hAnsi="Century Gothic"/>
          <w:color w:val="000000"/>
          <w:sz w:val="18"/>
          <w:szCs w:val="18"/>
        </w:rPr>
        <w:t xml:space="preserve"> eggs</w:t>
      </w:r>
    </w:p>
    <w:p w14:paraId="04A65E09" w14:textId="2EC04198" w:rsidR="00024E0B" w:rsidRPr="00276E4A" w:rsidRDefault="00024E0B" w:rsidP="00024E0B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Spinach Orange </w:t>
      </w:r>
      <w:r w:rsidR="008665C3">
        <w:rPr>
          <w:rFonts w:ascii="Copperplate Gothic Bold" w:hAnsi="Copperplate Gothic Bold"/>
          <w:b/>
          <w:bCs/>
          <w:color w:val="auto"/>
          <w:u w:val="single"/>
        </w:rPr>
        <w:t>Salad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$13</w:t>
      </w:r>
    </w:p>
    <w:p w14:paraId="7D722076" w14:textId="7B191CF8" w:rsidR="00024E0B" w:rsidRPr="00024E0B" w:rsidRDefault="00024E0B" w:rsidP="00024E0B">
      <w:pPr>
        <w:rPr>
          <w:rFonts w:ascii="Century Gothic" w:hAnsi="Century Gothic"/>
          <w:b/>
          <w:sz w:val="18"/>
          <w:szCs w:val="18"/>
        </w:rPr>
      </w:pPr>
      <w:r w:rsidRPr="00024E0B">
        <w:rPr>
          <w:rFonts w:ascii="Century Gothic" w:hAnsi="Century Gothic"/>
          <w:sz w:val="18"/>
          <w:szCs w:val="18"/>
        </w:rPr>
        <w:t>Spinach greens, Mandarin oranges and red onion tossed in a sherry wine vinaigrette then topped with a warm pecan encrusted disk of goat cheese</w:t>
      </w:r>
    </w:p>
    <w:p w14:paraId="42CBA7AF" w14:textId="698B2972" w:rsidR="00867E9C" w:rsidRPr="00276E4A" w:rsidRDefault="00024E0B" w:rsidP="008E545A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Chocolate balsamic salad</w:t>
      </w:r>
      <w:r w:rsidR="00243B24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$1</w:t>
      </w:r>
      <w:r w:rsidRPr="00276E4A">
        <w:rPr>
          <w:rFonts w:ascii="Copperplate Gothic Bold" w:hAnsi="Copperplate Gothic Bold"/>
          <w:b/>
          <w:bCs/>
          <w:color w:val="auto"/>
          <w:u w:val="single"/>
        </w:rPr>
        <w:t>3</w:t>
      </w:r>
    </w:p>
    <w:p w14:paraId="19ECBD38" w14:textId="3A9E668A" w:rsidR="00867E9C" w:rsidRPr="00EA6164" w:rsidRDefault="00024E0B" w:rsidP="008E545A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Chocolate balsamic vinaigrette-covered greens, with caramelized pecans, seasonal fruit, goat cheese &amp; bacon</w:t>
      </w:r>
    </w:p>
    <w:p w14:paraId="0FF9A471" w14:textId="77777777" w:rsidR="00024E0B" w:rsidRPr="00276E4A" w:rsidRDefault="00024E0B" w:rsidP="00024E0B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3 Cheese $14 or 5 Cheese Plate $18</w:t>
      </w:r>
    </w:p>
    <w:p w14:paraId="77263C38" w14:textId="77777777" w:rsidR="00024E0B" w:rsidRPr="00EA6164" w:rsidRDefault="00024E0B" w:rsidP="00024E0B">
      <w:pPr>
        <w:rPr>
          <w:rFonts w:ascii="Century Gothic" w:hAnsi="Century Gothic"/>
          <w:color w:val="000000"/>
          <w:sz w:val="18"/>
          <w:szCs w:val="18"/>
        </w:rPr>
      </w:pPr>
      <w:r w:rsidRPr="00EA6164">
        <w:rPr>
          <w:rFonts w:ascii="Century Gothic" w:hAnsi="Century Gothic"/>
          <w:color w:val="000000"/>
          <w:sz w:val="18"/>
          <w:szCs w:val="18"/>
        </w:rPr>
        <w:t>Assorted international cheeses served with seasonal fruit, candied pecans, and warm sliced baguette</w:t>
      </w:r>
    </w:p>
    <w:p w14:paraId="0128C06E" w14:textId="000355ED" w:rsidR="00456F44" w:rsidRPr="00276E4A" w:rsidRDefault="00456F44" w:rsidP="008E545A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Antipasti</w:t>
      </w:r>
      <w:r w:rsidR="00243B24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</w:t>
      </w:r>
      <w:r w:rsidR="00024E0B" w:rsidRPr="00276E4A">
        <w:rPr>
          <w:rFonts w:ascii="Copperplate Gothic Bold" w:hAnsi="Copperplate Gothic Bold"/>
          <w:b/>
          <w:bCs/>
          <w:color w:val="auto"/>
          <w:u w:val="single"/>
        </w:rPr>
        <w:t>20</w:t>
      </w:r>
    </w:p>
    <w:p w14:paraId="136AF356" w14:textId="77777777" w:rsidR="00456F44" w:rsidRPr="00EA6164" w:rsidRDefault="00456F44" w:rsidP="008E545A">
      <w:pPr>
        <w:rPr>
          <w:rFonts w:ascii="Century Gothic" w:hAnsi="Century Gothic"/>
          <w:color w:val="000000"/>
          <w:sz w:val="18"/>
          <w:szCs w:val="18"/>
        </w:rPr>
      </w:pPr>
      <w:r w:rsidRPr="00EA6164">
        <w:rPr>
          <w:rFonts w:ascii="Century Gothic" w:hAnsi="Century Gothic"/>
          <w:color w:val="000000"/>
          <w:sz w:val="18"/>
          <w:szCs w:val="18"/>
        </w:rPr>
        <w:t>Assorted cheese &amp; cured meats, marinated olive mix, 18-year aged balsamic served with warm sliced baguette</w:t>
      </w:r>
    </w:p>
    <w:p w14:paraId="0905E6A4" w14:textId="08010079" w:rsidR="00456F44" w:rsidRPr="00276E4A" w:rsidRDefault="00456F44" w:rsidP="008E545A">
      <w:pPr>
        <w:pStyle w:val="NoSpacing"/>
        <w:rPr>
          <w:rFonts w:ascii="Copperplate Gothic Bold" w:hAnsi="Copperplate Gothic Bold"/>
          <w:b/>
          <w:bCs/>
          <w:color w:val="auto"/>
          <w:u w:val="single"/>
        </w:rPr>
      </w:pPr>
      <w:r w:rsidRPr="00276E4A">
        <w:rPr>
          <w:rFonts w:ascii="Copperplate Gothic Bold" w:hAnsi="Copperplate Gothic Bold"/>
          <w:b/>
          <w:bCs/>
          <w:color w:val="auto"/>
          <w:u w:val="single"/>
        </w:rPr>
        <w:t>Roasted Garlic &amp; Pierre Robert</w:t>
      </w:r>
      <w:r w:rsidR="00243B24" w:rsidRPr="00276E4A">
        <w:rPr>
          <w:rFonts w:ascii="Copperplate Gothic Bold" w:hAnsi="Copperplate Gothic Bold"/>
          <w:b/>
          <w:bCs/>
          <w:color w:val="auto"/>
          <w:u w:val="single"/>
        </w:rPr>
        <w:t xml:space="preserve"> $12</w:t>
      </w:r>
    </w:p>
    <w:p w14:paraId="4AF2CEFC" w14:textId="555D0D79" w:rsidR="00BA264A" w:rsidRPr="00BE2D72" w:rsidRDefault="00BE2D72" w:rsidP="00BE2D72">
      <w:pPr>
        <w:rPr>
          <w:rFonts w:ascii="Century Gothic" w:hAnsi="Century Gothic"/>
          <w:color w:val="000000"/>
          <w:sz w:val="18"/>
          <w:szCs w:val="18"/>
        </w:rPr>
      </w:pPr>
      <w:r w:rsidRPr="007828BD">
        <w:rPr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21A57FBA" wp14:editId="2540427F">
                <wp:simplePos x="0" y="0"/>
                <wp:positionH relativeFrom="column">
                  <wp:align>right</wp:align>
                </wp:positionH>
                <wp:positionV relativeFrom="paragraph">
                  <wp:posOffset>422275</wp:posOffset>
                </wp:positionV>
                <wp:extent cx="3362325" cy="3238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5DDC" w14:textId="77777777" w:rsidR="007828BD" w:rsidRPr="005F7CB0" w:rsidRDefault="007828BD" w:rsidP="007828BD">
                            <w:pPr>
                              <w:rPr>
                                <w:rFonts w:ascii="Helvetica" w:hAnsi="Helvetica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5F7CB0">
                              <w:rPr>
                                <w:rFonts w:ascii="Helvetica" w:hAnsi="Helvetica"/>
                                <w:color w:val="000000"/>
                                <w:sz w:val="12"/>
                                <w:szCs w:val="12"/>
                              </w:rPr>
                              <w:t>*May be served raw or undercooked. Consuming raw or undercooked meats, poultry, seafood, shellfish, or eggs may increase your risk of food-borne illness</w:t>
                            </w:r>
                          </w:p>
                          <w:p w14:paraId="3A3D6856" w14:textId="77777777" w:rsidR="007828BD" w:rsidRDefault="007828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57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55pt;margin-top:33.25pt;width:264.75pt;height:25.5pt;z-index:-25161318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">
                <v:textbox>
                  <w:txbxContent>
                    <w:p w14:paraId="03A05DDC" w14:textId="77777777" w:rsidR="007828BD" w:rsidRPr="005F7CB0" w:rsidRDefault="007828BD" w:rsidP="007828BD">
                      <w:pPr>
                        <w:rPr>
                          <w:rFonts w:ascii="Helvetica" w:hAnsi="Helvetica"/>
                          <w:color w:val="000000"/>
                          <w:sz w:val="12"/>
                          <w:szCs w:val="12"/>
                        </w:rPr>
                      </w:pPr>
                      <w:r w:rsidRPr="005F7CB0">
                        <w:rPr>
                          <w:rFonts w:ascii="Helvetica" w:hAnsi="Helvetica"/>
                          <w:color w:val="000000"/>
                          <w:sz w:val="12"/>
                          <w:szCs w:val="12"/>
                        </w:rPr>
                        <w:t>*May be served raw or undercooked. Consuming raw or undercooked meats, poultry, seafood, shellfish, or eggs may increase your risk of food-borne illness</w:t>
                      </w:r>
                    </w:p>
                    <w:p w14:paraId="3A3D6856" w14:textId="77777777" w:rsidR="007828BD" w:rsidRDefault="007828BD"/>
                  </w:txbxContent>
                </v:textbox>
              </v:shape>
            </w:pict>
          </mc:Fallback>
        </mc:AlternateContent>
      </w:r>
      <w:r w:rsidR="005F7CB0" w:rsidRPr="00EA6164">
        <w:rPr>
          <w:rFonts w:ascii="Century Gothic" w:hAnsi="Century Gothic"/>
          <w:color w:val="000000"/>
          <w:sz w:val="18"/>
          <w:szCs w:val="18"/>
        </w:rPr>
        <w:t>French Triple Crème served with roasted garlic &amp; warm baguette</w:t>
      </w:r>
    </w:p>
    <w:p w14:paraId="6310D9B0" w14:textId="77777777" w:rsidR="00A0562D" w:rsidRDefault="00A0562D" w:rsidP="00A0562D">
      <w:pPr>
        <w:pStyle w:val="NoSpacing"/>
        <w:rPr>
          <w:rFonts w:ascii="Copperplate Gothic Bold" w:hAnsi="Copperplate Gothic Bold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AF6AD4" wp14:editId="43A242B9">
            <wp:extent cx="2381250" cy="1113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60" cy="11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203D" w14:textId="77777777" w:rsidR="00A0562D" w:rsidRDefault="00A0562D" w:rsidP="00A0562D">
      <w:pPr>
        <w:pStyle w:val="NoSpacing"/>
        <w:rPr>
          <w:rFonts w:ascii="Copperplate Gothic Bold" w:hAnsi="Copperplate Gothic Bold"/>
          <w:sz w:val="24"/>
          <w:szCs w:val="24"/>
          <w:u w:val="single"/>
        </w:rPr>
      </w:pPr>
    </w:p>
    <w:p w14:paraId="6CED7BD4" w14:textId="77777777" w:rsidR="00A0562D" w:rsidRDefault="00A0562D" w:rsidP="00A0562D">
      <w:pPr>
        <w:pStyle w:val="NoSpacing"/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</w:pPr>
      <w:r w:rsidRPr="004D2202"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  <w:t>SIDES</w:t>
      </w:r>
    </w:p>
    <w:p w14:paraId="6DB472A4" w14:textId="77777777" w:rsidR="00A0562D" w:rsidRPr="00891812" w:rsidRDefault="00A0562D" w:rsidP="00A0562D">
      <w:pPr>
        <w:pStyle w:val="NoSpacing"/>
        <w:rPr>
          <w:rFonts w:ascii="Century Gothic" w:hAnsi="Century Gothic"/>
          <w:color w:val="000000"/>
          <w:sz w:val="18"/>
          <w:szCs w:val="18"/>
        </w:rPr>
      </w:pPr>
      <w:r w:rsidRPr="00891812">
        <w:rPr>
          <w:rFonts w:ascii="Copperplate Gothic Bold" w:hAnsi="Copperplate Gothic Bold"/>
          <w:color w:val="000000"/>
        </w:rPr>
        <w:t>3 goat-cheese Bacon Wrapped Dates $7</w:t>
      </w:r>
      <w:r w:rsidRPr="00891812">
        <w:rPr>
          <w:rFonts w:ascii="Century Gothic" w:hAnsi="Century Gothic"/>
          <w:color w:val="000000"/>
          <w:sz w:val="18"/>
          <w:szCs w:val="18"/>
        </w:rPr>
        <w:t xml:space="preserve"> </w:t>
      </w:r>
    </w:p>
    <w:p w14:paraId="3E9EFCE2" w14:textId="77777777" w:rsidR="00A0562D" w:rsidRPr="00891812" w:rsidRDefault="00A0562D" w:rsidP="00A0562D">
      <w:pPr>
        <w:pStyle w:val="NoSpacing"/>
        <w:rPr>
          <w:rFonts w:ascii="Copperplate Gothic Bold" w:hAnsi="Copperplate Gothic Bold"/>
          <w:color w:val="000000"/>
        </w:rPr>
      </w:pPr>
      <w:r>
        <w:rPr>
          <w:rFonts w:ascii="Copperplate Gothic Bold" w:hAnsi="Copperplate Gothic Bold"/>
          <w:color w:val="000000"/>
        </w:rPr>
        <w:t xml:space="preserve">1 </w:t>
      </w:r>
      <w:r w:rsidRPr="00891812">
        <w:rPr>
          <w:rFonts w:ascii="Copperplate Gothic Bold" w:hAnsi="Copperplate Gothic Bold"/>
          <w:color w:val="000000"/>
        </w:rPr>
        <w:t>egg $2</w:t>
      </w:r>
    </w:p>
    <w:p w14:paraId="745834F4" w14:textId="77777777" w:rsidR="00A0562D" w:rsidRPr="00891812" w:rsidRDefault="00A0562D" w:rsidP="00A0562D">
      <w:pPr>
        <w:pStyle w:val="NoSpacing"/>
        <w:rPr>
          <w:rFonts w:ascii="Copperplate Gothic Bold" w:hAnsi="Copperplate Gothic Bold"/>
          <w:color w:val="000000"/>
        </w:rPr>
      </w:pPr>
      <w:r w:rsidRPr="00891812">
        <w:rPr>
          <w:rFonts w:ascii="Copperplate Gothic Bold" w:hAnsi="Copperplate Gothic Bold"/>
          <w:color w:val="000000"/>
        </w:rPr>
        <w:t>Bread basket $2</w:t>
      </w:r>
    </w:p>
    <w:p w14:paraId="76F46016" w14:textId="77777777" w:rsidR="00A0562D" w:rsidRDefault="00A0562D" w:rsidP="00A0562D">
      <w:pPr>
        <w:pStyle w:val="NoSpacing"/>
        <w:rPr>
          <w:rFonts w:ascii="Copperplate Gothic Bold" w:hAnsi="Copperplate Gothic Bold"/>
          <w:color w:val="000000"/>
        </w:rPr>
      </w:pPr>
      <w:r w:rsidRPr="00891812">
        <w:rPr>
          <w:rFonts w:ascii="Copperplate Gothic Bold" w:hAnsi="Copperplate Gothic Bold"/>
          <w:color w:val="000000"/>
        </w:rPr>
        <w:t>house salad $6</w:t>
      </w:r>
    </w:p>
    <w:p w14:paraId="1817181E" w14:textId="77777777" w:rsidR="00A0562D" w:rsidRDefault="00A0562D" w:rsidP="00A0562D">
      <w:pPr>
        <w:pStyle w:val="NoSpacing"/>
        <w:rPr>
          <w:rFonts w:ascii="Copperplate Gothic Bold" w:hAnsi="Copperplate Gothic Bold"/>
          <w:color w:val="000000"/>
        </w:rPr>
      </w:pPr>
      <w:r>
        <w:rPr>
          <w:rFonts w:ascii="Copperplate Gothic Bold" w:hAnsi="Copperplate Gothic Bold"/>
          <w:color w:val="000000"/>
        </w:rPr>
        <w:t>Fruit $5</w:t>
      </w:r>
    </w:p>
    <w:p w14:paraId="4904EE92" w14:textId="77777777" w:rsidR="00A0562D" w:rsidRPr="00891812" w:rsidRDefault="00A0562D" w:rsidP="00A0562D">
      <w:pPr>
        <w:pStyle w:val="NoSpacing"/>
        <w:rPr>
          <w:rFonts w:ascii="Century Gothic" w:hAnsi="Century Gothic"/>
          <w:color w:val="000000"/>
          <w:sz w:val="18"/>
          <w:szCs w:val="18"/>
        </w:rPr>
      </w:pPr>
      <w:r>
        <w:rPr>
          <w:rFonts w:ascii="Copperplate Gothic Bold" w:hAnsi="Copperplate Gothic Bold"/>
          <w:color w:val="000000"/>
        </w:rPr>
        <w:t>Stink Spuds $5</w:t>
      </w:r>
    </w:p>
    <w:p w14:paraId="5D412F4E" w14:textId="77777777" w:rsidR="00A0562D" w:rsidRDefault="00A0562D" w:rsidP="00A0562D">
      <w:pPr>
        <w:pStyle w:val="NoSpacing"/>
        <w:rPr>
          <w:rFonts w:ascii="Century Gothic" w:hAnsi="Century Gothic"/>
          <w:color w:val="000000"/>
          <w:sz w:val="18"/>
          <w:szCs w:val="18"/>
        </w:rPr>
      </w:pPr>
    </w:p>
    <w:p w14:paraId="28C09C21" w14:textId="77777777" w:rsidR="00A0562D" w:rsidRDefault="00A0562D" w:rsidP="00A0562D">
      <w:pPr>
        <w:pStyle w:val="NoSpacing"/>
        <w:rPr>
          <w:rFonts w:ascii="Century Gothic" w:hAnsi="Century Gothic"/>
          <w:color w:val="000000"/>
          <w:sz w:val="18"/>
          <w:szCs w:val="18"/>
        </w:rPr>
      </w:pPr>
    </w:p>
    <w:p w14:paraId="00325AD6" w14:textId="77777777" w:rsidR="00A0562D" w:rsidRPr="002874B3" w:rsidRDefault="00A0562D" w:rsidP="00A0562D">
      <w:pPr>
        <w:pStyle w:val="NoSpacing"/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</w:pPr>
      <w:r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  <w:t>Stink drinks</w:t>
      </w:r>
    </w:p>
    <w:p w14:paraId="26D363BD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*</w:t>
      </w:r>
      <w:r w:rsidRPr="00096CF1">
        <w:rPr>
          <w:rFonts w:ascii="Copperplate Gothic Bold" w:hAnsi="Copperplate Gothic Bold"/>
          <w:color w:val="auto"/>
        </w:rPr>
        <w:t xml:space="preserve">Bottomless bloody </w:t>
      </w:r>
      <w:proofErr w:type="spellStart"/>
      <w:r w:rsidRPr="00096CF1">
        <w:rPr>
          <w:rFonts w:ascii="Copperplate Gothic Bold" w:hAnsi="Copperplate Gothic Bold"/>
          <w:color w:val="auto"/>
        </w:rPr>
        <w:t>mary</w:t>
      </w:r>
      <w:proofErr w:type="spellEnd"/>
      <w:r>
        <w:rPr>
          <w:rFonts w:ascii="Copperplate Gothic Bold" w:hAnsi="Copperplate Gothic Bold"/>
          <w:color w:val="auto"/>
        </w:rPr>
        <w:t>/</w:t>
      </w:r>
      <w:r w:rsidRPr="00096CF1">
        <w:rPr>
          <w:rFonts w:ascii="Copperplate Gothic Bold" w:hAnsi="Copperplate Gothic Bold"/>
          <w:color w:val="auto"/>
        </w:rPr>
        <w:t>mimosa</w:t>
      </w:r>
      <w:r w:rsidRPr="00096CF1">
        <w:rPr>
          <w:color w:val="auto"/>
        </w:rPr>
        <w:t xml:space="preserve"> </w:t>
      </w:r>
      <w:r w:rsidRPr="00096CF1">
        <w:rPr>
          <w:rFonts w:ascii="Copperplate Gothic Bold" w:hAnsi="Copperplate Gothic Bold"/>
          <w:color w:val="auto"/>
        </w:rPr>
        <w:t>$17</w:t>
      </w:r>
    </w:p>
    <w:p w14:paraId="16A612A5" w14:textId="77777777" w:rsidR="00A0562D" w:rsidRPr="00096CF1" w:rsidRDefault="00A0562D" w:rsidP="00A0562D">
      <w:pPr>
        <w:pStyle w:val="NoSpacing"/>
        <w:rPr>
          <w:color w:val="auto"/>
        </w:rPr>
      </w:pPr>
    </w:p>
    <w:p w14:paraId="7C2602A7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096CF1">
        <w:rPr>
          <w:rFonts w:ascii="Copperplate Gothic Bold" w:hAnsi="Copperplate Gothic Bold"/>
          <w:color w:val="auto"/>
        </w:rPr>
        <w:t>Mimosa Flight $12</w:t>
      </w:r>
    </w:p>
    <w:p w14:paraId="5940C225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 smaller mimosa servings with juice variety</w:t>
      </w:r>
      <w:r w:rsidRPr="00F0538D">
        <w:rPr>
          <w:rFonts w:ascii="Century Gothic" w:hAnsi="Century Gothic"/>
          <w:sz w:val="20"/>
          <w:szCs w:val="20"/>
        </w:rPr>
        <w:tab/>
      </w:r>
    </w:p>
    <w:p w14:paraId="2464DA7D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</w:p>
    <w:p w14:paraId="4C1EA71B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096CF1">
        <w:rPr>
          <w:rFonts w:ascii="Copperplate Gothic Bold" w:hAnsi="Copperplate Gothic Bold"/>
          <w:color w:val="auto"/>
        </w:rPr>
        <w:t xml:space="preserve">Spicy bloody </w:t>
      </w:r>
      <w:proofErr w:type="spellStart"/>
      <w:r w:rsidRPr="00096CF1">
        <w:rPr>
          <w:rFonts w:ascii="Copperplate Gothic Bold" w:hAnsi="Copperplate Gothic Bold"/>
          <w:color w:val="auto"/>
        </w:rPr>
        <w:t>mary</w:t>
      </w:r>
      <w:proofErr w:type="spellEnd"/>
      <w:r w:rsidRPr="00096CF1">
        <w:rPr>
          <w:rFonts w:ascii="Copperplate Gothic Bold" w:hAnsi="Copperplate Gothic Bold"/>
          <w:color w:val="auto"/>
        </w:rPr>
        <w:t xml:space="preserve"> $</w:t>
      </w:r>
      <w:r>
        <w:rPr>
          <w:rFonts w:ascii="Copperplate Gothic Bold" w:hAnsi="Copperplate Gothic Bold"/>
          <w:color w:val="auto"/>
        </w:rPr>
        <w:t>10</w:t>
      </w:r>
    </w:p>
    <w:p w14:paraId="4EFD8B67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Green Chile Vodka, House Bloody Mary mix with pickled garnish</w:t>
      </w:r>
    </w:p>
    <w:p w14:paraId="6FD9CB07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u w:val="single"/>
        </w:rPr>
      </w:pPr>
    </w:p>
    <w:p w14:paraId="114EB8DE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096CF1">
        <w:rPr>
          <w:rFonts w:ascii="Copperplate Gothic Bold" w:hAnsi="Copperplate Gothic Bold"/>
          <w:color w:val="auto"/>
        </w:rPr>
        <w:t>Mimosa $8</w:t>
      </w:r>
    </w:p>
    <w:p w14:paraId="1416D0BA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House bubbles with orange juice</w:t>
      </w:r>
    </w:p>
    <w:p w14:paraId="4A522C43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F0538D">
        <w:rPr>
          <w:rFonts w:ascii="Century Gothic" w:hAnsi="Century Gothic"/>
          <w:sz w:val="20"/>
          <w:szCs w:val="20"/>
        </w:rPr>
        <w:tab/>
      </w:r>
    </w:p>
    <w:p w14:paraId="4D78E520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096CF1">
        <w:rPr>
          <w:rFonts w:ascii="Copperplate Gothic Bold" w:hAnsi="Copperplate Gothic Bold"/>
          <w:color w:val="auto"/>
        </w:rPr>
        <w:t>Marionberry mule $9</w:t>
      </w:r>
    </w:p>
    <w:p w14:paraId="31FACDD9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Wild Roots Marionberry</w:t>
      </w:r>
      <w:r w:rsidRPr="00F0538D">
        <w:rPr>
          <w:rFonts w:ascii="Century Gothic" w:hAnsi="Century Gothic"/>
          <w:sz w:val="20"/>
          <w:szCs w:val="20"/>
        </w:rPr>
        <w:t xml:space="preserve"> Vodka, fresh lime, ginger beer</w:t>
      </w:r>
    </w:p>
    <w:p w14:paraId="7DB7D3C5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</w:p>
    <w:p w14:paraId="104439E2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 w:rsidRPr="00096CF1">
        <w:rPr>
          <w:rFonts w:ascii="Copperplate Gothic Bold" w:hAnsi="Copperplate Gothic Bold"/>
          <w:color w:val="auto"/>
        </w:rPr>
        <w:t>Old fashioned $11</w:t>
      </w:r>
    </w:p>
    <w:p w14:paraId="246D5CC2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Coopers Craft Bourbon</w:t>
      </w:r>
      <w:r w:rsidRPr="00F0538D">
        <w:rPr>
          <w:rFonts w:ascii="Century Gothic" w:hAnsi="Century Gothic"/>
          <w:sz w:val="20"/>
          <w:szCs w:val="20"/>
        </w:rPr>
        <w:t>, demerara, orange</w:t>
      </w:r>
    </w:p>
    <w:p w14:paraId="128C4729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  <w:sz w:val="24"/>
          <w:szCs w:val="24"/>
        </w:rPr>
      </w:pPr>
      <w:r w:rsidRPr="00F0538D">
        <w:rPr>
          <w:rFonts w:ascii="Century Gothic" w:hAnsi="Century Gothic"/>
          <w:sz w:val="20"/>
          <w:szCs w:val="20"/>
        </w:rPr>
        <w:tab/>
      </w:r>
    </w:p>
    <w:p w14:paraId="2A92AAB7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Irish Coffee</w:t>
      </w:r>
      <w:r w:rsidRPr="00096CF1">
        <w:rPr>
          <w:rFonts w:ascii="Copperplate Gothic Bold" w:hAnsi="Copperplate Gothic Bold"/>
          <w:color w:val="auto"/>
        </w:rPr>
        <w:t xml:space="preserve"> $</w:t>
      </w:r>
      <w:r>
        <w:rPr>
          <w:rFonts w:ascii="Copperplate Gothic Bold" w:hAnsi="Copperplate Gothic Bold"/>
          <w:color w:val="auto"/>
        </w:rPr>
        <w:t>9</w:t>
      </w:r>
    </w:p>
    <w:p w14:paraId="57ABF882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Irish Whiskey, Coffee, whipped cream</w:t>
      </w:r>
    </w:p>
    <w:p w14:paraId="7B697EBF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  <w:sz w:val="24"/>
          <w:szCs w:val="24"/>
        </w:rPr>
      </w:pPr>
    </w:p>
    <w:p w14:paraId="19305854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Purple Reign</w:t>
      </w:r>
      <w:r w:rsidRPr="00096CF1">
        <w:rPr>
          <w:rFonts w:ascii="Copperplate Gothic Bold" w:hAnsi="Copperplate Gothic Bold"/>
          <w:color w:val="auto"/>
        </w:rPr>
        <w:t xml:space="preserve"> $11</w:t>
      </w:r>
    </w:p>
    <w:p w14:paraId="6EB95A91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Empress Gin, cucumber-lime-mint shrub, soda</w:t>
      </w:r>
    </w:p>
    <w:p w14:paraId="57D45486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  <w:sz w:val="24"/>
          <w:szCs w:val="24"/>
        </w:rPr>
      </w:pPr>
    </w:p>
    <w:p w14:paraId="07BB8F98" w14:textId="77777777" w:rsidR="00A0562D" w:rsidRDefault="00A0562D" w:rsidP="00A0562D">
      <w:pPr>
        <w:pStyle w:val="NoSpacing"/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</w:pPr>
      <w:r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  <w:t>Wine</w:t>
      </w:r>
    </w:p>
    <w:p w14:paraId="418077CF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  <w:sz w:val="24"/>
          <w:szCs w:val="24"/>
        </w:rPr>
      </w:pPr>
    </w:p>
    <w:p w14:paraId="788125E0" w14:textId="77777777" w:rsidR="00A0562D" w:rsidRPr="002874B3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House red/white/rosé 6/18</w:t>
      </w:r>
    </w:p>
    <w:p w14:paraId="0D96EEE0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proofErr w:type="spellStart"/>
      <w:r w:rsidRPr="00096CF1">
        <w:rPr>
          <w:rFonts w:ascii="Copperplate Gothic Bold" w:hAnsi="Copperplate Gothic Bold"/>
          <w:color w:val="auto"/>
        </w:rPr>
        <w:t>Beronia</w:t>
      </w:r>
      <w:proofErr w:type="spellEnd"/>
      <w:r w:rsidRPr="00096CF1">
        <w:rPr>
          <w:rFonts w:ascii="Copperplate Gothic Bold" w:hAnsi="Copperplate Gothic Bold"/>
          <w:color w:val="auto"/>
        </w:rPr>
        <w:t xml:space="preserve"> rosé (</w:t>
      </w:r>
      <w:proofErr w:type="spellStart"/>
      <w:r w:rsidRPr="00096CF1">
        <w:rPr>
          <w:rFonts w:ascii="Copperplate Gothic Bold" w:hAnsi="Copperplate Gothic Bold"/>
          <w:color w:val="auto"/>
        </w:rPr>
        <w:t>spain</w:t>
      </w:r>
      <w:proofErr w:type="spellEnd"/>
      <w:r w:rsidRPr="00096CF1">
        <w:rPr>
          <w:rFonts w:ascii="Copperplate Gothic Bold" w:hAnsi="Copperplate Gothic Bold"/>
          <w:color w:val="auto"/>
        </w:rPr>
        <w:t xml:space="preserve">) </w:t>
      </w:r>
      <w:r>
        <w:rPr>
          <w:rFonts w:ascii="Copperplate Gothic Bold" w:hAnsi="Copperplate Gothic Bold"/>
          <w:color w:val="auto"/>
        </w:rPr>
        <w:t>10/30</w:t>
      </w:r>
    </w:p>
    <w:p w14:paraId="7256BB73" w14:textId="77777777" w:rsidR="00A0562D" w:rsidRPr="00096CF1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Black Girl Magic Riesling (CA) 8/24</w:t>
      </w:r>
    </w:p>
    <w:p w14:paraId="04620DD6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 xml:space="preserve">Beach house chenin </w:t>
      </w:r>
      <w:proofErr w:type="spellStart"/>
      <w:r>
        <w:rPr>
          <w:rFonts w:ascii="Copperplate Gothic Bold" w:hAnsi="Copperplate Gothic Bold"/>
          <w:color w:val="auto"/>
        </w:rPr>
        <w:t>blanc</w:t>
      </w:r>
      <w:proofErr w:type="spellEnd"/>
      <w:r>
        <w:rPr>
          <w:rFonts w:ascii="Copperplate Gothic Bold" w:hAnsi="Copperplate Gothic Bold"/>
          <w:color w:val="auto"/>
        </w:rPr>
        <w:t xml:space="preserve"> (S. Africa) 8/24</w:t>
      </w:r>
    </w:p>
    <w:p w14:paraId="40B98350" w14:textId="77777777" w:rsidR="00A0562D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r>
        <w:rPr>
          <w:rFonts w:ascii="Copperplate Gothic Bold" w:hAnsi="Copperplate Gothic Bold"/>
          <w:color w:val="auto"/>
        </w:rPr>
        <w:t>Inscription Pinot Noir (OR) 13/39</w:t>
      </w:r>
    </w:p>
    <w:p w14:paraId="27EF7339" w14:textId="77777777" w:rsidR="00A0562D" w:rsidRPr="002874B3" w:rsidRDefault="00A0562D" w:rsidP="00A0562D">
      <w:pPr>
        <w:pStyle w:val="NoSpacing"/>
        <w:rPr>
          <w:rFonts w:ascii="Copperplate Gothic Bold" w:hAnsi="Copperplate Gothic Bold"/>
          <w:color w:val="auto"/>
        </w:rPr>
      </w:pPr>
      <w:proofErr w:type="spellStart"/>
      <w:r>
        <w:rPr>
          <w:rFonts w:ascii="Copperplate Gothic Bold" w:hAnsi="Copperplate Gothic Bold"/>
          <w:color w:val="auto"/>
        </w:rPr>
        <w:t>Pazzo</w:t>
      </w:r>
      <w:proofErr w:type="spellEnd"/>
      <w:r>
        <w:rPr>
          <w:rFonts w:ascii="Copperplate Gothic Bold" w:hAnsi="Copperplate Gothic Bold"/>
          <w:color w:val="auto"/>
        </w:rPr>
        <w:t xml:space="preserve"> Sangiovese (CA) 12/36</w:t>
      </w:r>
    </w:p>
    <w:p w14:paraId="28241F69" w14:textId="77777777" w:rsidR="00A0562D" w:rsidRPr="008E5E35" w:rsidRDefault="00A0562D" w:rsidP="00A0562D">
      <w:pPr>
        <w:pStyle w:val="NoSpacing"/>
        <w:rPr>
          <w:rFonts w:ascii="Copperplate Gothic Bold" w:hAnsi="Copperplate Gothic Bold"/>
        </w:rPr>
      </w:pPr>
    </w:p>
    <w:p w14:paraId="0CD5C07C" w14:textId="77777777" w:rsidR="00A0562D" w:rsidRPr="00891812" w:rsidRDefault="00A0562D" w:rsidP="00A0562D">
      <w:pPr>
        <w:pStyle w:val="NoSpacing"/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</w:pPr>
      <w:r>
        <w:rPr>
          <w:rFonts w:ascii="Copperplate Gothic Bold" w:hAnsi="Copperplate Gothic Bold"/>
          <w:b/>
          <w:bCs/>
          <w:color w:val="auto"/>
          <w:sz w:val="24"/>
          <w:szCs w:val="24"/>
          <w:u w:val="single"/>
        </w:rPr>
        <w:t>Non-Alcoholic</w:t>
      </w:r>
    </w:p>
    <w:p w14:paraId="7F461781" w14:textId="77777777" w:rsidR="00A0562D" w:rsidRPr="008E5E35" w:rsidRDefault="00A0562D" w:rsidP="00A0562D">
      <w:pPr>
        <w:pStyle w:val="NoSpacing"/>
        <w:rPr>
          <w:rFonts w:ascii="Copperplate Gothic Bold" w:hAnsi="Copperplate Gothic Bold"/>
        </w:rPr>
      </w:pPr>
    </w:p>
    <w:p w14:paraId="3F00B47D" w14:textId="77777777" w:rsidR="00A0562D" w:rsidRPr="002874B3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 w:rsidRPr="002874B3">
        <w:rPr>
          <w:rFonts w:ascii="Century Gothic" w:hAnsi="Century Gothic"/>
          <w:sz w:val="20"/>
          <w:szCs w:val="20"/>
        </w:rPr>
        <w:t>Coke, D. Coke, Sprite, Ginger Ale, Fanta       $1.50</w:t>
      </w:r>
    </w:p>
    <w:p w14:paraId="1918E65F" w14:textId="77777777" w:rsidR="00A0562D" w:rsidRPr="002874B3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  <w:r w:rsidRPr="002874B3">
        <w:rPr>
          <w:rFonts w:ascii="Century Gothic" w:hAnsi="Century Gothic"/>
          <w:sz w:val="20"/>
          <w:szCs w:val="20"/>
        </w:rPr>
        <w:t xml:space="preserve">Perrier, Root Beer, Ginger Beer </w:t>
      </w:r>
      <w:r w:rsidRPr="002874B3">
        <w:rPr>
          <w:rFonts w:ascii="Century Gothic" w:hAnsi="Century Gothic"/>
          <w:sz w:val="20"/>
          <w:szCs w:val="20"/>
        </w:rPr>
        <w:tab/>
        <w:t xml:space="preserve">             $3.00</w:t>
      </w:r>
    </w:p>
    <w:p w14:paraId="6B4A7E82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  <w:r w:rsidRPr="002874B3">
        <w:rPr>
          <w:rFonts w:ascii="Century Gothic" w:hAnsi="Century Gothic"/>
          <w:sz w:val="20"/>
          <w:szCs w:val="20"/>
        </w:rPr>
        <w:t>Juice – Orange, Cranberry, Pineapple           $2.50</w:t>
      </w:r>
    </w:p>
    <w:p w14:paraId="23E443AE" w14:textId="77777777" w:rsidR="00A0562D" w:rsidRDefault="00A0562D" w:rsidP="00A0562D">
      <w:pPr>
        <w:pStyle w:val="NoSpacing"/>
        <w:rPr>
          <w:rFonts w:ascii="Century Gothic" w:hAnsi="Century Gothic"/>
          <w:sz w:val="20"/>
          <w:szCs w:val="20"/>
        </w:rPr>
      </w:pPr>
    </w:p>
    <w:p w14:paraId="070526D5" w14:textId="77777777" w:rsidR="00A0562D" w:rsidRPr="00AB0A6E" w:rsidRDefault="00A0562D" w:rsidP="00A0562D">
      <w:pPr>
        <w:pStyle w:val="NoSpacing"/>
        <w:rPr>
          <w:rFonts w:ascii="Century Gothic" w:hAnsi="Century Gothic"/>
          <w:sz w:val="16"/>
          <w:szCs w:val="16"/>
        </w:rPr>
      </w:pPr>
      <w:r w:rsidRPr="00AB0A6E">
        <w:rPr>
          <w:rFonts w:ascii="Century Gothic" w:hAnsi="Century Gothic"/>
          <w:sz w:val="16"/>
          <w:szCs w:val="16"/>
        </w:rPr>
        <w:t>*Bottomless will be limited to apparently intoxicated guests</w:t>
      </w:r>
    </w:p>
    <w:sectPr w:rsidR="00A0562D" w:rsidRPr="00AB0A6E" w:rsidSect="00456F44">
      <w:headerReference w:type="default" r:id="rId12"/>
      <w:footerReference w:type="default" r:id="rId13"/>
      <w:footerReference w:type="first" r:id="rId14"/>
      <w:pgSz w:w="12240" w:h="15840"/>
      <w:pgMar w:top="432" w:right="432" w:bottom="288" w:left="432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5D9E" w14:textId="77777777" w:rsidR="00511EAE" w:rsidRDefault="00511EAE">
      <w:pPr>
        <w:spacing w:after="0" w:line="240" w:lineRule="auto"/>
      </w:pPr>
      <w:r>
        <w:separator/>
      </w:r>
    </w:p>
  </w:endnote>
  <w:endnote w:type="continuationSeparator" w:id="0">
    <w:p w14:paraId="4E405688" w14:textId="77777777" w:rsidR="00511EAE" w:rsidRDefault="00511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E791" w14:textId="77777777" w:rsidR="00902E81" w:rsidRDefault="0096519D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1CD96BE3" w14:textId="77777777" w:rsidR="00902E81" w:rsidRDefault="0096519D">
    <w:pPr>
      <w:pStyle w:val="Footer"/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25D9DD" wp14:editId="1D23DB4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4E9D876" id="Straight Connector 7" o:spid="_x0000_s1026" style="position:absolute;z-index:251666432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9C029" w14:textId="77777777" w:rsidR="005017C9" w:rsidRDefault="005017C9" w:rsidP="005017C9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CDDDE" w14:textId="77777777" w:rsidR="00511EAE" w:rsidRDefault="00511EAE">
      <w:pPr>
        <w:spacing w:after="0" w:line="240" w:lineRule="auto"/>
      </w:pPr>
      <w:r>
        <w:separator/>
      </w:r>
    </w:p>
  </w:footnote>
  <w:footnote w:type="continuationSeparator" w:id="0">
    <w:p w14:paraId="0B09A832" w14:textId="77777777" w:rsidR="00511EAE" w:rsidRDefault="00511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E93E" w14:textId="77777777" w:rsidR="00902E81" w:rsidRDefault="0096519D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457200" distL="114300" distR="114300" simplePos="0" relativeHeight="251654144" behindDoc="0" locked="0" layoutInCell="1" allowOverlap="1" wp14:anchorId="63713876" wp14:editId="098FE79A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AB40AC54947B45278A0045356994B404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010B9867" w14:textId="4FCE6B23" w:rsidR="00902E81" w:rsidRDefault="00AD4E5C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63713876" id="Rectangle 4" o:spid="_x0000_s1027" style="position:absolute;left:0;text-align:left;margin-left:0;margin-top:0;width:7in;height:47.9pt;z-index:25165414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AB40AC54947B45278A0045356994B404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010B9867" w14:textId="4FCE6B23" w:rsidR="00902E81" w:rsidRDefault="00AD4E5C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K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0" allowOverlap="0" wp14:anchorId="70B4C586" wp14:editId="620AA9E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946150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3C4AF1A5" id="Straight Connector 5" o:spid="_x0000_s1026" style="position:absolute;z-index:251659264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12"/>
    <w:rsid w:val="00024E0B"/>
    <w:rsid w:val="000D327E"/>
    <w:rsid w:val="000D5FBF"/>
    <w:rsid w:val="001123EE"/>
    <w:rsid w:val="001A6DF7"/>
    <w:rsid w:val="001B043C"/>
    <w:rsid w:val="002058CD"/>
    <w:rsid w:val="00230B40"/>
    <w:rsid w:val="00243B24"/>
    <w:rsid w:val="00276E4A"/>
    <w:rsid w:val="00293AA0"/>
    <w:rsid w:val="00311F55"/>
    <w:rsid w:val="00331AA9"/>
    <w:rsid w:val="003C6DD8"/>
    <w:rsid w:val="00426629"/>
    <w:rsid w:val="004275AD"/>
    <w:rsid w:val="00430FD7"/>
    <w:rsid w:val="00456F44"/>
    <w:rsid w:val="004D1B5C"/>
    <w:rsid w:val="005017C9"/>
    <w:rsid w:val="00511EAE"/>
    <w:rsid w:val="005F7CB0"/>
    <w:rsid w:val="00756CE6"/>
    <w:rsid w:val="007828BD"/>
    <w:rsid w:val="008665C3"/>
    <w:rsid w:val="00867E9C"/>
    <w:rsid w:val="00886E22"/>
    <w:rsid w:val="008E545A"/>
    <w:rsid w:val="008E5B42"/>
    <w:rsid w:val="00902E81"/>
    <w:rsid w:val="0096519D"/>
    <w:rsid w:val="009C0AE8"/>
    <w:rsid w:val="00A0562D"/>
    <w:rsid w:val="00A21D35"/>
    <w:rsid w:val="00A74F76"/>
    <w:rsid w:val="00A92761"/>
    <w:rsid w:val="00AD4E5C"/>
    <w:rsid w:val="00B51531"/>
    <w:rsid w:val="00B8624A"/>
    <w:rsid w:val="00BA264A"/>
    <w:rsid w:val="00BB40C1"/>
    <w:rsid w:val="00BE2D72"/>
    <w:rsid w:val="00C20880"/>
    <w:rsid w:val="00CA7512"/>
    <w:rsid w:val="00CE7C23"/>
    <w:rsid w:val="00D15C62"/>
    <w:rsid w:val="00E007C9"/>
    <w:rsid w:val="00EA4A46"/>
    <w:rsid w:val="00EA6164"/>
    <w:rsid w:val="00F159EB"/>
    <w:rsid w:val="00F56094"/>
    <w:rsid w:val="00FC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5E5219"/>
  <w15:docId w15:val="{9FF6D289-9794-48FA-962B-BCCAFA8E9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E0B"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40AC54947B45278A0045356994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6FCC2-6D09-4F8D-AD52-12C13452BFB4}"/>
      </w:docPartPr>
      <w:docPartBody>
        <w:p w:rsidR="004A7597" w:rsidRDefault="00493F77">
          <w:pPr>
            <w:pStyle w:val="AB40AC54947B45278A0045356994B404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74"/>
    <w:rsid w:val="00493F77"/>
    <w:rsid w:val="004A7597"/>
    <w:rsid w:val="00513A17"/>
    <w:rsid w:val="00931E82"/>
    <w:rsid w:val="00A44D74"/>
    <w:rsid w:val="00DC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AB40AC54947B45278A0045356994B404">
    <w:name w:val="AB40AC54947B45278A0045356994B4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8D9E56AC-E152-4A0D-8AD8-D519B5B1C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75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</dc:creator>
  <cp:keywords/>
  <cp:lastModifiedBy>Steve Jenny</cp:lastModifiedBy>
  <cp:revision>24</cp:revision>
  <cp:lastPrinted>2021-06-05T17:40:00Z</cp:lastPrinted>
  <dcterms:created xsi:type="dcterms:W3CDTF">2018-07-14T08:38:00Z</dcterms:created>
  <dcterms:modified xsi:type="dcterms:W3CDTF">2021-06-05T17:41:00Z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